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547" w:type="pct"/>
        <w:jc w:val="center"/>
        <w:tblLook w:val="0480" w:firstRow="0" w:lastRow="0" w:firstColumn="1" w:lastColumn="0" w:noHBand="0" w:noVBand="1"/>
      </w:tblPr>
      <w:tblGrid>
        <w:gridCol w:w="7562"/>
        <w:gridCol w:w="475"/>
        <w:gridCol w:w="2935"/>
      </w:tblGrid>
      <w:tr w:rsidR="002E4AFC" w:rsidRPr="002E4AFC" w14:paraId="62926268" w14:textId="77777777" w:rsidTr="00EA1E6C">
        <w:trPr>
          <w:trHeight w:val="2178"/>
          <w:jc w:val="center"/>
        </w:trPr>
        <w:tc>
          <w:tcPr>
            <w:tcW w:w="8037" w:type="dxa"/>
            <w:gridSpan w:val="2"/>
          </w:tcPr>
          <w:p w14:paraId="375CE353" w14:textId="7E728323" w:rsidR="00BD14D3" w:rsidRDefault="00BD14D3" w:rsidP="00BD14D3">
            <w:pPr>
              <w:pStyle w:val="Title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BD14D3">
              <w:rPr>
                <w:color w:val="auto"/>
              </w:rPr>
              <w:t>Britney Lamb</w:t>
            </w:r>
            <w:r w:rsidR="002E4AFC" w:rsidRPr="002E4AFC">
              <w:br/>
            </w:r>
            <w:r w:rsidRPr="00BD14D3">
              <w:rPr>
                <w:b w:val="0"/>
                <w:bCs w:val="0"/>
                <w:color w:val="auto"/>
                <w:sz w:val="22"/>
                <w:szCs w:val="22"/>
              </w:rPr>
              <w:t xml:space="preserve">Hair: </w:t>
            </w:r>
            <w:r w:rsidRPr="00BD14D3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</w:rPr>
              <w:t>Black/Dark Brown</w:t>
            </w:r>
            <w:r>
              <w:rPr>
                <w:b w:val="0"/>
                <w:bCs w:val="0"/>
                <w:color w:val="auto"/>
                <w:sz w:val="20"/>
                <w:szCs w:val="20"/>
              </w:rPr>
              <w:t xml:space="preserve">      </w:t>
            </w:r>
            <w:r w:rsidRPr="00BD14D3">
              <w:rPr>
                <w:b w:val="0"/>
                <w:bCs w:val="0"/>
                <w:color w:val="auto"/>
                <w:sz w:val="22"/>
                <w:szCs w:val="22"/>
              </w:rPr>
              <w:t xml:space="preserve">Weight: </w:t>
            </w:r>
            <w:r w:rsidRPr="00BD14D3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140</w:t>
            </w:r>
            <w:r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 xml:space="preserve"> lbs.</w:t>
            </w:r>
            <w:r w:rsidRPr="00BD14D3">
              <w:rPr>
                <w:b w:val="0"/>
                <w:bCs w:val="0"/>
                <w:color w:val="auto"/>
                <w:sz w:val="22"/>
                <w:szCs w:val="22"/>
              </w:rPr>
              <w:t xml:space="preserve">  </w:t>
            </w:r>
            <w:r>
              <w:rPr>
                <w:b w:val="0"/>
                <w:bCs w:val="0"/>
                <w:color w:val="auto"/>
                <w:sz w:val="22"/>
                <w:szCs w:val="22"/>
              </w:rPr>
              <w:t xml:space="preserve">  </w:t>
            </w:r>
            <w:r w:rsidRPr="00BD14D3">
              <w:rPr>
                <w:b w:val="0"/>
                <w:bCs w:val="0"/>
                <w:color w:val="auto"/>
                <w:sz w:val="22"/>
                <w:szCs w:val="22"/>
              </w:rPr>
              <w:t xml:space="preserve">Height: </w:t>
            </w:r>
            <w:r w:rsidRPr="00BD14D3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5’</w:t>
            </w:r>
            <w:r w:rsidRPr="00BD14D3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4</w:t>
            </w:r>
          </w:p>
          <w:p w14:paraId="5B9FA7C7" w14:textId="3698BF0D" w:rsidR="00BD14D3" w:rsidRPr="00BD14D3" w:rsidRDefault="00BD14D3" w:rsidP="00BD14D3">
            <w:pPr>
              <w:pStyle w:val="Title"/>
              <w:rPr>
                <w:b w:val="0"/>
                <w:bCs w:val="0"/>
                <w:color w:val="auto"/>
                <w:sz w:val="22"/>
                <w:szCs w:val="22"/>
              </w:rPr>
            </w:pPr>
            <w:r w:rsidRPr="00BD14D3">
              <w:rPr>
                <w:b w:val="0"/>
                <w:bCs w:val="0"/>
                <w:color w:val="auto"/>
                <w:sz w:val="22"/>
                <w:szCs w:val="22"/>
              </w:rPr>
              <w:t xml:space="preserve">Eyes: </w:t>
            </w:r>
            <w:r w:rsidRPr="00BD14D3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Black/</w:t>
            </w:r>
            <w:r w:rsidRPr="00BD14D3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Dark Brown</w:t>
            </w:r>
            <w:r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 xml:space="preserve">   </w:t>
            </w:r>
            <w:r w:rsidRPr="00BD14D3">
              <w:rPr>
                <w:b w:val="0"/>
                <w:bCs w:val="0"/>
                <w:color w:val="auto"/>
                <w:sz w:val="22"/>
                <w:szCs w:val="22"/>
              </w:rPr>
              <w:t xml:space="preserve">Vocal: </w:t>
            </w:r>
            <w:r w:rsidRPr="00BD14D3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Alto</w:t>
            </w:r>
          </w:p>
          <w:p w14:paraId="41701870" w14:textId="16F4758E" w:rsidR="00BD14D3" w:rsidRPr="00BD14D3" w:rsidRDefault="00BD14D3" w:rsidP="00BD14D3">
            <w:pPr>
              <w:pStyle w:val="Title"/>
              <w:rPr>
                <w:sz w:val="22"/>
                <w:szCs w:val="22"/>
              </w:rPr>
            </w:pPr>
          </w:p>
        </w:tc>
        <w:tc>
          <w:tcPr>
            <w:tcW w:w="2935" w:type="dxa"/>
            <w:vMerge w:val="restart"/>
            <w:vAlign w:val="bottom"/>
          </w:tcPr>
          <w:p w14:paraId="046645DA" w14:textId="77777777" w:rsidR="002E4AFC" w:rsidRPr="002E4AFC" w:rsidRDefault="002E4AFC" w:rsidP="002E4A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8B498C" wp14:editId="455BB749">
                  <wp:extent cx="2011961" cy="1508971"/>
                  <wp:effectExtent l="60960" t="53340" r="49530" b="49530"/>
                  <wp:docPr id="1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445" cy="152433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E6C" w:rsidRPr="002E4AFC" w14:paraId="5B1AC5CE" w14:textId="77777777" w:rsidTr="00350AE6">
        <w:trPr>
          <w:trHeight w:val="360"/>
          <w:jc w:val="center"/>
        </w:trPr>
        <w:tc>
          <w:tcPr>
            <w:tcW w:w="7562" w:type="dxa"/>
          </w:tcPr>
          <w:p w14:paraId="24D6220D" w14:textId="236E85D7" w:rsidR="00EA1E6C" w:rsidRPr="002E4AFC" w:rsidRDefault="00EA1E6C" w:rsidP="00EA1E6C">
            <w:pPr>
              <w:rPr>
                <w:rFonts w:ascii="Arial" w:hAnsi="Arial"/>
              </w:rPr>
            </w:pPr>
          </w:p>
        </w:tc>
        <w:tc>
          <w:tcPr>
            <w:tcW w:w="475" w:type="dxa"/>
          </w:tcPr>
          <w:p w14:paraId="45E50046" w14:textId="008723BC" w:rsidR="00EA1E6C" w:rsidRPr="002E4AFC" w:rsidRDefault="00EA1E6C" w:rsidP="00EA1E6C">
            <w:pPr>
              <w:rPr>
                <w:rFonts w:ascii="Arial" w:hAnsi="Arial"/>
              </w:rPr>
            </w:pPr>
          </w:p>
        </w:tc>
        <w:tc>
          <w:tcPr>
            <w:tcW w:w="2935" w:type="dxa"/>
            <w:vMerge/>
          </w:tcPr>
          <w:p w14:paraId="7D485611" w14:textId="77777777" w:rsidR="00EA1E6C" w:rsidRPr="002E4AFC" w:rsidRDefault="00EA1E6C" w:rsidP="00EA1E6C">
            <w:pPr>
              <w:rPr>
                <w:rFonts w:ascii="Arial" w:hAnsi="Arial"/>
              </w:rPr>
            </w:pPr>
          </w:p>
        </w:tc>
      </w:tr>
      <w:tr w:rsidR="006E23B3" w:rsidRPr="002E4AFC" w14:paraId="33CA5A26" w14:textId="77777777" w:rsidTr="00EA1E6C">
        <w:trPr>
          <w:trHeight w:val="982"/>
          <w:jc w:val="center"/>
        </w:trPr>
        <w:tc>
          <w:tcPr>
            <w:tcW w:w="7562" w:type="dxa"/>
            <w:vMerge w:val="restart"/>
          </w:tcPr>
          <w:p w14:paraId="2D2364F3" w14:textId="0C06EC91" w:rsidR="006E23B3" w:rsidRDefault="00BD14D3" w:rsidP="006E23B3">
            <w:pPr>
              <w:pStyle w:val="Heading2"/>
            </w:pPr>
            <w:r>
              <w:t>Theater</w:t>
            </w:r>
          </w:p>
          <w:p w14:paraId="53DB4712" w14:textId="20F39B41" w:rsidR="00BD14D3" w:rsidRPr="00BD14D3" w:rsidRDefault="00EA1E6C" w:rsidP="00BD14D3">
            <w:pPr>
              <w:widowControl/>
              <w:autoSpaceDE/>
              <w:autoSpaceDN/>
              <w:adjustRightInd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A7DC2FB" wp14:editId="28431AE7">
                      <wp:simplePos x="0" y="0"/>
                      <wp:positionH relativeFrom="column">
                        <wp:posOffset>-102447</wp:posOffset>
                      </wp:positionH>
                      <wp:positionV relativeFrom="paragraph">
                        <wp:posOffset>59690</wp:posOffset>
                      </wp:positionV>
                      <wp:extent cx="55034" cy="46566"/>
                      <wp:effectExtent l="0" t="0" r="21590" b="10795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034" cy="4656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356C56E" id="Oval 3" o:spid="_x0000_s1026" style="position:absolute;margin-left:-8.05pt;margin-top:4.7pt;width:4.35pt;height:3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" fillcolor="#ff7707 [3205]" strokecolor="#ff7707 [3205]" strokeweight="1pt">
                      <v:stroke joinstyle="miter"/>
                    </v:oval>
                  </w:pict>
                </mc:Fallback>
              </mc:AlternateContent>
            </w:r>
            <w:r w:rsidR="00BD14D3" w:rsidRPr="00BD14D3">
              <w:rPr>
                <w:rFonts w:ascii="Calibri" w:eastAsia="Calibri" w:hAnsi="Calibri" w:cs="Times New Roman"/>
                <w:sz w:val="21"/>
                <w:szCs w:val="21"/>
              </w:rPr>
              <w:t>The Gospel Wiz</w:t>
            </w:r>
            <w:r w:rsidR="00BD14D3" w:rsidRPr="00BD14D3">
              <w:rPr>
                <w:rFonts w:ascii="Calibri" w:eastAsia="Calibri" w:hAnsi="Calibri" w:cs="Times New Roman"/>
                <w:sz w:val="21"/>
                <w:szCs w:val="21"/>
              </w:rPr>
              <w:tab/>
            </w:r>
            <w:r w:rsidR="00BD14D3" w:rsidRPr="00BD14D3">
              <w:rPr>
                <w:rFonts w:ascii="Calibri" w:eastAsia="Calibri" w:hAnsi="Calibri" w:cs="Times New Roman"/>
                <w:sz w:val="21"/>
                <w:szCs w:val="21"/>
              </w:rPr>
              <w:t xml:space="preserve">                </w:t>
            </w:r>
            <w:r w:rsidR="00BD14D3" w:rsidRPr="00BD14D3">
              <w:rPr>
                <w:rFonts w:ascii="Calibri" w:eastAsia="Calibri" w:hAnsi="Calibri" w:cs="Times New Roman"/>
                <w:sz w:val="21"/>
                <w:szCs w:val="21"/>
              </w:rPr>
              <w:t>Munchkin #2</w:t>
            </w:r>
            <w:r w:rsidR="00BD14D3" w:rsidRPr="00BD14D3">
              <w:rPr>
                <w:rFonts w:ascii="Calibri" w:eastAsia="Calibri" w:hAnsi="Calibri" w:cs="Times New Roman"/>
                <w:sz w:val="21"/>
                <w:szCs w:val="21"/>
              </w:rPr>
              <w:t xml:space="preserve">                </w:t>
            </w:r>
            <w:r w:rsidR="00BD14D3">
              <w:rPr>
                <w:rFonts w:ascii="Calibri" w:eastAsia="Calibri" w:hAnsi="Calibri" w:cs="Times New Roman"/>
                <w:sz w:val="21"/>
                <w:szCs w:val="21"/>
              </w:rPr>
              <w:t xml:space="preserve">     </w:t>
            </w:r>
            <w:r w:rsidR="00BD14D3" w:rsidRPr="00BD14D3">
              <w:rPr>
                <w:rFonts w:ascii="Calibri" w:eastAsia="Calibri" w:hAnsi="Calibri" w:cs="Times New Roman"/>
                <w:sz w:val="21"/>
                <w:szCs w:val="21"/>
              </w:rPr>
              <w:t>Star Theatre, Wesley Moore</w:t>
            </w:r>
          </w:p>
          <w:p w14:paraId="1E426B9C" w14:textId="3D3ABD41" w:rsidR="00BD14D3" w:rsidRPr="00BD14D3" w:rsidRDefault="00EA1E6C" w:rsidP="00BD14D3">
            <w:pPr>
              <w:widowControl/>
              <w:autoSpaceDE/>
              <w:autoSpaceDN/>
              <w:adjustRightInd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30AC4DE" wp14:editId="5CA65727">
                      <wp:simplePos x="0" y="0"/>
                      <wp:positionH relativeFrom="column">
                        <wp:posOffset>-97790</wp:posOffset>
                      </wp:positionH>
                      <wp:positionV relativeFrom="paragraph">
                        <wp:posOffset>67734</wp:posOffset>
                      </wp:positionV>
                      <wp:extent cx="55034" cy="46566"/>
                      <wp:effectExtent l="0" t="0" r="21590" b="10795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034" cy="4656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D8BFD19" id="Oval 4" o:spid="_x0000_s1026" style="position:absolute;margin-left:-7.7pt;margin-top:5.35pt;width:4.35pt;height:3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" fillcolor="#ff7707 [3205]" strokecolor="#ff7707 [3205]" strokeweight="1pt">
                      <v:stroke joinstyle="miter"/>
                    </v:oval>
                  </w:pict>
                </mc:Fallback>
              </mc:AlternateContent>
            </w:r>
            <w:r w:rsidR="00BD14D3" w:rsidRPr="00BD14D3">
              <w:rPr>
                <w:rFonts w:ascii="Calibri" w:eastAsia="Calibri" w:hAnsi="Calibri" w:cs="Times New Roman"/>
                <w:sz w:val="21"/>
                <w:szCs w:val="21"/>
              </w:rPr>
              <w:t>Love and Happiness</w:t>
            </w:r>
            <w:r w:rsidR="00BD14D3" w:rsidRPr="00BD14D3">
              <w:rPr>
                <w:rFonts w:ascii="Calibri" w:eastAsia="Calibri" w:hAnsi="Calibri" w:cs="Times New Roman"/>
                <w:sz w:val="21"/>
                <w:szCs w:val="21"/>
              </w:rPr>
              <w:tab/>
              <w:t>Tiffany McCoy</w:t>
            </w:r>
            <w:r w:rsidR="00BD14D3" w:rsidRPr="00BD14D3">
              <w:rPr>
                <w:rFonts w:ascii="Calibri" w:eastAsia="Calibri" w:hAnsi="Calibri" w:cs="Times New Roman"/>
                <w:sz w:val="21"/>
                <w:szCs w:val="21"/>
              </w:rPr>
              <w:t xml:space="preserve">    </w:t>
            </w:r>
            <w:r w:rsidR="00BD14D3" w:rsidRPr="00BD14D3">
              <w:rPr>
                <w:rFonts w:ascii="Calibri" w:eastAsia="Calibri" w:hAnsi="Calibri" w:cs="Times New Roman"/>
                <w:sz w:val="21"/>
                <w:szCs w:val="21"/>
              </w:rPr>
              <w:t>Beyond Limits Productions, Crystal Grant</w:t>
            </w:r>
          </w:p>
          <w:p w14:paraId="752712FD" w14:textId="6D8688FD" w:rsidR="00BD14D3" w:rsidRPr="00BD14D3" w:rsidRDefault="00EA1E6C" w:rsidP="00BD14D3">
            <w:pPr>
              <w:widowControl/>
              <w:autoSpaceDE/>
              <w:autoSpaceDN/>
              <w:adjustRightInd/>
              <w:rPr>
                <w:rFonts w:ascii="Calibri" w:eastAsia="Calibri" w:hAnsi="Calibri" w:cs="Times New Roman"/>
                <w:sz w:val="21"/>
                <w:szCs w:val="21"/>
              </w:rPr>
            </w:pPr>
            <w:r w:rsidRPr="00030FB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F11BD6B" wp14:editId="6B19E6BF">
                      <wp:simplePos x="0" y="0"/>
                      <wp:positionH relativeFrom="column">
                        <wp:posOffset>-97790</wp:posOffset>
                      </wp:positionH>
                      <wp:positionV relativeFrom="paragraph">
                        <wp:posOffset>50165</wp:posOffset>
                      </wp:positionV>
                      <wp:extent cx="54610" cy="46355"/>
                      <wp:effectExtent l="0" t="0" r="21590" b="10795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" cy="463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68DDB2" id="Oval 5" o:spid="_x0000_s1026" style="position:absolute;margin-left:-7.7pt;margin-top:3.95pt;width:4.3pt;height:3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" fillcolor="#ff7707 [3205]" strokecolor="#ff7707 [3205]" strokeweight="1pt">
                      <v:stroke joinstyle="miter"/>
                    </v:oval>
                  </w:pict>
                </mc:Fallback>
              </mc:AlternateContent>
            </w:r>
            <w:r w:rsidR="00BD14D3" w:rsidRPr="00BD14D3">
              <w:rPr>
                <w:rFonts w:ascii="Calibri" w:eastAsia="Calibri" w:hAnsi="Calibri" w:cs="Times New Roman"/>
                <w:sz w:val="21"/>
                <w:szCs w:val="21"/>
              </w:rPr>
              <w:t>A Burning Desire</w:t>
            </w:r>
            <w:r w:rsidR="00BD14D3" w:rsidRPr="00BD14D3">
              <w:rPr>
                <w:rFonts w:ascii="Calibri" w:eastAsia="Calibri" w:hAnsi="Calibri" w:cs="Times New Roman"/>
                <w:sz w:val="21"/>
                <w:szCs w:val="21"/>
              </w:rPr>
              <w:tab/>
            </w:r>
            <w:r w:rsidR="00BD14D3" w:rsidRPr="00BD14D3">
              <w:rPr>
                <w:rFonts w:ascii="Calibri" w:eastAsia="Calibri" w:hAnsi="Calibri" w:cs="Times New Roman"/>
                <w:sz w:val="21"/>
                <w:szCs w:val="21"/>
              </w:rPr>
              <w:tab/>
              <w:t xml:space="preserve">Victoria Jones </w:t>
            </w:r>
            <w:r w:rsidR="00BD14D3" w:rsidRPr="00BD14D3">
              <w:rPr>
                <w:rFonts w:ascii="Calibri" w:eastAsia="Calibri" w:hAnsi="Calibri" w:cs="Times New Roman"/>
                <w:sz w:val="21"/>
                <w:szCs w:val="21"/>
              </w:rPr>
              <w:tab/>
            </w:r>
            <w:r w:rsidR="00BD14D3" w:rsidRPr="00BD14D3">
              <w:rPr>
                <w:rFonts w:ascii="Calibri" w:eastAsia="Calibri" w:hAnsi="Calibri" w:cs="Times New Roman"/>
                <w:sz w:val="21"/>
                <w:szCs w:val="21"/>
              </w:rPr>
              <w:tab/>
              <w:t xml:space="preserve"> Star Theatre, </w:t>
            </w:r>
            <w:proofErr w:type="spellStart"/>
            <w:r w:rsidR="00BD14D3" w:rsidRPr="00BD14D3">
              <w:rPr>
                <w:rFonts w:ascii="Calibri" w:eastAsia="Calibri" w:hAnsi="Calibri" w:cs="Times New Roman"/>
                <w:sz w:val="21"/>
                <w:szCs w:val="21"/>
              </w:rPr>
              <w:t>Temia</w:t>
            </w:r>
            <w:proofErr w:type="spellEnd"/>
            <w:r w:rsidR="00BD14D3" w:rsidRPr="00BD14D3">
              <w:rPr>
                <w:rFonts w:ascii="Calibri" w:eastAsia="Calibri" w:hAnsi="Calibri" w:cs="Times New Roman"/>
                <w:sz w:val="21"/>
                <w:szCs w:val="21"/>
              </w:rPr>
              <w:t xml:space="preserve"> Hubbard</w:t>
            </w:r>
          </w:p>
          <w:p w14:paraId="375B7B9C" w14:textId="6B17FB03" w:rsidR="006E23B3" w:rsidRDefault="006E23B3" w:rsidP="006E23B3"/>
          <w:p w14:paraId="4BA1E7A3" w14:textId="77777777" w:rsidR="006E23B3" w:rsidRDefault="006E23B3" w:rsidP="006E23B3"/>
          <w:p w14:paraId="1D403B7F" w14:textId="794CDDAB" w:rsidR="006E23B3" w:rsidRDefault="00EA1E6C" w:rsidP="006E23B3">
            <w:pPr>
              <w:pStyle w:val="Heading2"/>
            </w:pPr>
            <w:r>
              <w:t>Skills</w:t>
            </w:r>
          </w:p>
          <w:p w14:paraId="174A4E18" w14:textId="5E1A550E" w:rsidR="006E23B3" w:rsidRDefault="00EA1E6C" w:rsidP="006E23B3">
            <w:pPr>
              <w:pStyle w:val="ListBullet"/>
              <w:numPr>
                <w:ilvl w:val="0"/>
                <w:numId w:val="23"/>
              </w:numPr>
            </w:pPr>
            <w:r>
              <w:t>Singing (a</w:t>
            </w:r>
            <w:r w:rsidR="00350AE6">
              <w:t>lto</w:t>
            </w:r>
            <w:r>
              <w:t>)</w:t>
            </w:r>
          </w:p>
          <w:p w14:paraId="3A33AA89" w14:textId="3FCF5861" w:rsidR="00EA1E6C" w:rsidRDefault="00EA1E6C" w:rsidP="006E23B3">
            <w:pPr>
              <w:pStyle w:val="ListBullet"/>
              <w:numPr>
                <w:ilvl w:val="0"/>
                <w:numId w:val="23"/>
              </w:numPr>
            </w:pPr>
            <w:r>
              <w:t>Dance (praise and hip-hop)</w:t>
            </w:r>
          </w:p>
          <w:p w14:paraId="107E5888" w14:textId="2B1EB461" w:rsidR="00EA1E6C" w:rsidRDefault="00EA1E6C" w:rsidP="006E23B3">
            <w:pPr>
              <w:pStyle w:val="ListBullet"/>
              <w:numPr>
                <w:ilvl w:val="0"/>
                <w:numId w:val="23"/>
              </w:numPr>
            </w:pPr>
            <w:r>
              <w:t>Choreographer (praise dance)</w:t>
            </w:r>
          </w:p>
          <w:p w14:paraId="53FAC6C7" w14:textId="6B8033D5" w:rsidR="00EA1E6C" w:rsidRDefault="00EA1E6C" w:rsidP="006E23B3">
            <w:pPr>
              <w:pStyle w:val="ListBullet"/>
              <w:numPr>
                <w:ilvl w:val="0"/>
                <w:numId w:val="23"/>
              </w:numPr>
            </w:pPr>
            <w:r>
              <w:t>Track and Field (collegiate level: mid-distance, hurdler, sprinter, long jump, and triple jump)</w:t>
            </w:r>
          </w:p>
          <w:p w14:paraId="30516E3D" w14:textId="2AB6F976" w:rsidR="00EA1E6C" w:rsidRDefault="00EA1E6C" w:rsidP="006E23B3">
            <w:pPr>
              <w:pStyle w:val="ListBullet"/>
              <w:numPr>
                <w:ilvl w:val="0"/>
                <w:numId w:val="23"/>
              </w:numPr>
            </w:pPr>
            <w:r>
              <w:t>Volleyball (high school level)</w:t>
            </w:r>
          </w:p>
          <w:p w14:paraId="488CEBA6" w14:textId="00B4A85C" w:rsidR="00EA1E6C" w:rsidRDefault="00EA1E6C" w:rsidP="006E23B3">
            <w:pPr>
              <w:pStyle w:val="ListBullet"/>
              <w:numPr>
                <w:ilvl w:val="0"/>
                <w:numId w:val="23"/>
              </w:numPr>
            </w:pPr>
            <w:r>
              <w:t>Jump rope</w:t>
            </w:r>
          </w:p>
          <w:p w14:paraId="2DAB8A25" w14:textId="722DE08A" w:rsidR="00EA1E6C" w:rsidRDefault="00EA1E6C" w:rsidP="006E23B3">
            <w:pPr>
              <w:pStyle w:val="ListBullet"/>
              <w:numPr>
                <w:ilvl w:val="0"/>
                <w:numId w:val="23"/>
              </w:numPr>
            </w:pPr>
            <w:r>
              <w:t>Model</w:t>
            </w:r>
          </w:p>
          <w:p w14:paraId="650BF3BC" w14:textId="053442C1" w:rsidR="00EA1E6C" w:rsidRDefault="00EA1E6C" w:rsidP="006E23B3">
            <w:pPr>
              <w:pStyle w:val="ListBullet"/>
              <w:numPr>
                <w:ilvl w:val="0"/>
                <w:numId w:val="23"/>
              </w:numPr>
            </w:pPr>
            <w:r>
              <w:t>Intermediate clarinet player</w:t>
            </w:r>
          </w:p>
          <w:p w14:paraId="40F195B1" w14:textId="769586FF" w:rsidR="00350AE6" w:rsidRDefault="00350AE6" w:rsidP="006E23B3">
            <w:pPr>
              <w:pStyle w:val="ListBullet"/>
              <w:numPr>
                <w:ilvl w:val="0"/>
                <w:numId w:val="23"/>
              </w:numPr>
            </w:pPr>
            <w:r>
              <w:t>Computer (typing 60 wpm, 10-key touch)</w:t>
            </w:r>
          </w:p>
          <w:p w14:paraId="37501A8A" w14:textId="01F5E013" w:rsidR="00350AE6" w:rsidRDefault="00350AE6" w:rsidP="00350AE6">
            <w:pPr>
              <w:pStyle w:val="ListBullet"/>
              <w:numPr>
                <w:ilvl w:val="0"/>
                <w:numId w:val="23"/>
              </w:numPr>
            </w:pPr>
            <w:r>
              <w:t>Good with children</w:t>
            </w:r>
          </w:p>
          <w:p w14:paraId="403A4386" w14:textId="2F5D62E0" w:rsidR="00350AE6" w:rsidRDefault="00350AE6" w:rsidP="00350AE6">
            <w:pPr>
              <w:pStyle w:val="ListBullet"/>
              <w:numPr>
                <w:ilvl w:val="0"/>
                <w:numId w:val="23"/>
              </w:numPr>
            </w:pPr>
            <w:r>
              <w:t>Calm under pressure</w:t>
            </w:r>
          </w:p>
          <w:p w14:paraId="2CA6E96B" w14:textId="77777777" w:rsidR="00350AE6" w:rsidRDefault="00350AE6" w:rsidP="00350AE6">
            <w:pPr>
              <w:pStyle w:val="ListBullet"/>
              <w:numPr>
                <w:ilvl w:val="0"/>
                <w:numId w:val="0"/>
              </w:numPr>
              <w:ind w:left="360"/>
            </w:pPr>
          </w:p>
          <w:p w14:paraId="18A29F6D" w14:textId="7D936A7D" w:rsidR="006E23B3" w:rsidRDefault="006E23B3" w:rsidP="006E23B3"/>
          <w:p w14:paraId="31CACE9F" w14:textId="546D7AFF" w:rsidR="006E23B3" w:rsidRPr="000F7D04" w:rsidRDefault="00350AE6" w:rsidP="006E23B3">
            <w:pPr>
              <w:pStyle w:val="Heading2"/>
            </w:pPr>
            <w:r>
              <w:t>Training</w:t>
            </w:r>
          </w:p>
          <w:p w14:paraId="4C65822D" w14:textId="2B62392A" w:rsidR="006E23B3" w:rsidRDefault="006E23B3" w:rsidP="006E23B3"/>
          <w:p w14:paraId="73443143" w14:textId="1ED7A04E" w:rsidR="00350AE6" w:rsidRPr="00350AE6" w:rsidRDefault="00350AE6" w:rsidP="00350AE6">
            <w:pPr>
              <w:widowControl/>
              <w:autoSpaceDE/>
              <w:autoSpaceDN/>
              <w:adjustRightInd/>
              <w:rPr>
                <w:rFonts w:ascii="Calibri" w:eastAsia="Calibri" w:hAnsi="Calibri" w:cs="Times New Roman"/>
              </w:rPr>
            </w:pPr>
            <w:r w:rsidRPr="00350AE6">
              <w:rPr>
                <w:rFonts w:ascii="Calibri" w:eastAsia="Calibri" w:hAnsi="Calibri" w:cs="Times New Roman"/>
                <w:b/>
                <w:bCs/>
              </w:rPr>
              <w:t>Acting</w:t>
            </w:r>
            <w:r w:rsidRPr="00350AE6">
              <w:rPr>
                <w:rFonts w:ascii="Calibri" w:eastAsia="Calibri" w:hAnsi="Calibri" w:cs="Times New Roman"/>
              </w:rPr>
              <w:t xml:space="preserve">: </w:t>
            </w:r>
            <w:r>
              <w:rPr>
                <w:rFonts w:ascii="Calibri" w:eastAsia="Calibri" w:hAnsi="Calibri" w:cs="Times New Roman"/>
              </w:rPr>
              <w:t xml:space="preserve">Tasha Smith Acting Workshop (TSAW), Erik </w:t>
            </w:r>
            <w:proofErr w:type="spellStart"/>
            <w:r>
              <w:rPr>
                <w:rFonts w:ascii="Calibri" w:eastAsia="Calibri" w:hAnsi="Calibri" w:cs="Times New Roman"/>
              </w:rPr>
              <w:t>Rudo</w:t>
            </w:r>
            <w:proofErr w:type="spellEnd"/>
          </w:p>
          <w:p w14:paraId="5FDAA2A8" w14:textId="77777777" w:rsidR="00350AE6" w:rsidRDefault="00350AE6" w:rsidP="00350AE6">
            <w:pPr>
              <w:widowControl/>
              <w:autoSpaceDE/>
              <w:autoSpaceDN/>
              <w:adjustRightInd/>
              <w:rPr>
                <w:rFonts w:ascii="Calibri" w:eastAsia="Calibri" w:hAnsi="Calibri" w:cs="Times New Roman"/>
                <w:b/>
                <w:bCs/>
              </w:rPr>
            </w:pPr>
          </w:p>
          <w:p w14:paraId="1A22CDF4" w14:textId="619EFDA4" w:rsidR="00350AE6" w:rsidRPr="00350AE6" w:rsidRDefault="00350AE6" w:rsidP="00350AE6">
            <w:pPr>
              <w:widowControl/>
              <w:autoSpaceDE/>
              <w:autoSpaceDN/>
              <w:adjustRightInd/>
              <w:rPr>
                <w:rFonts w:ascii="Calibri" w:eastAsia="Calibri" w:hAnsi="Calibri" w:cs="Times New Roman"/>
              </w:rPr>
            </w:pPr>
            <w:r w:rsidRPr="00350AE6">
              <w:rPr>
                <w:rFonts w:ascii="Calibri" w:eastAsia="Calibri" w:hAnsi="Calibri" w:cs="Times New Roman"/>
                <w:b/>
                <w:bCs/>
              </w:rPr>
              <w:t>Voice</w:t>
            </w:r>
            <w:r w:rsidRPr="00350AE6">
              <w:rPr>
                <w:rFonts w:ascii="Calibri" w:eastAsia="Calibri" w:hAnsi="Calibri" w:cs="Times New Roman"/>
              </w:rPr>
              <w:t xml:space="preserve">: Morning Star Missionary Baptist Church Choir; Lawrence Haynes </w:t>
            </w:r>
          </w:p>
          <w:p w14:paraId="60DF8379" w14:textId="77777777" w:rsidR="00350AE6" w:rsidRDefault="00350AE6" w:rsidP="00350AE6">
            <w:pPr>
              <w:widowControl/>
              <w:autoSpaceDE/>
              <w:autoSpaceDN/>
              <w:adjustRightInd/>
              <w:rPr>
                <w:rFonts w:ascii="Calibri" w:eastAsia="Calibri" w:hAnsi="Calibri" w:cs="Times New Roman"/>
                <w:b/>
                <w:bCs/>
              </w:rPr>
            </w:pPr>
          </w:p>
          <w:p w14:paraId="4443D1CC" w14:textId="7237C723" w:rsidR="00350AE6" w:rsidRPr="00350AE6" w:rsidRDefault="00350AE6" w:rsidP="00350AE6">
            <w:pPr>
              <w:widowControl/>
              <w:autoSpaceDE/>
              <w:autoSpaceDN/>
              <w:adjustRightInd/>
              <w:rPr>
                <w:rFonts w:ascii="Calibri" w:eastAsia="Calibri" w:hAnsi="Calibri" w:cs="Times New Roman"/>
              </w:rPr>
            </w:pPr>
            <w:r w:rsidRPr="00350AE6">
              <w:rPr>
                <w:rFonts w:ascii="Calibri" w:eastAsia="Calibri" w:hAnsi="Calibri" w:cs="Times New Roman"/>
                <w:b/>
                <w:bCs/>
              </w:rPr>
              <w:t>Dance</w:t>
            </w:r>
            <w:r w:rsidRPr="00350AE6">
              <w:rPr>
                <w:rFonts w:ascii="Calibri" w:eastAsia="Calibri" w:hAnsi="Calibri" w:cs="Times New Roman"/>
              </w:rPr>
              <w:t>: Morning Star Missionary Baptist Church Praise Dance; Jackie Joyner Kersee Boys &amp; Girls Club</w:t>
            </w:r>
          </w:p>
          <w:p w14:paraId="6D3FDF12" w14:textId="77777777" w:rsidR="006E23B3" w:rsidRDefault="006E23B3" w:rsidP="006E23B3"/>
          <w:p w14:paraId="097D7929" w14:textId="77777777" w:rsidR="006E23B3" w:rsidRDefault="006E23B3" w:rsidP="006E23B3"/>
          <w:p w14:paraId="17BA5FC2" w14:textId="07147044" w:rsidR="006E23B3" w:rsidRPr="00762F10" w:rsidRDefault="006E23B3" w:rsidP="006E23B3">
            <w:pPr>
              <w:ind w:right="-356"/>
            </w:pPr>
          </w:p>
        </w:tc>
        <w:tc>
          <w:tcPr>
            <w:tcW w:w="475" w:type="dxa"/>
            <w:vMerge w:val="restart"/>
          </w:tcPr>
          <w:p w14:paraId="63F8583C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495DEFEE" w14:textId="77777777"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  <w:tr w:rsidR="006E23B3" w:rsidRPr="002E4AFC" w14:paraId="15A86775" w14:textId="77777777" w:rsidTr="00EA1E6C">
        <w:trPr>
          <w:trHeight w:val="605"/>
          <w:jc w:val="center"/>
        </w:trPr>
        <w:tc>
          <w:tcPr>
            <w:tcW w:w="7562" w:type="dxa"/>
            <w:vMerge/>
          </w:tcPr>
          <w:p w14:paraId="74F131BA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475" w:type="dxa"/>
            <w:vMerge/>
          </w:tcPr>
          <w:p w14:paraId="640DA92D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7B1FFFE1" w14:textId="77777777" w:rsidR="006E23B3" w:rsidRPr="002E4AFC" w:rsidRDefault="006E23B3" w:rsidP="006E23B3">
            <w:pPr>
              <w:pStyle w:val="Heading2"/>
            </w:pPr>
            <w:r w:rsidRPr="002E4AFC">
              <w:t>Contact</w:t>
            </w:r>
          </w:p>
        </w:tc>
      </w:tr>
      <w:tr w:rsidR="006E23B3" w:rsidRPr="002E4AFC" w14:paraId="32534A04" w14:textId="77777777" w:rsidTr="00EA1E6C">
        <w:trPr>
          <w:trHeight w:val="567"/>
          <w:jc w:val="center"/>
        </w:trPr>
        <w:tc>
          <w:tcPr>
            <w:tcW w:w="7562" w:type="dxa"/>
            <w:vMerge/>
          </w:tcPr>
          <w:p w14:paraId="7895ABC6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475" w:type="dxa"/>
            <w:vMerge/>
          </w:tcPr>
          <w:p w14:paraId="20EBB495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0D7B701B" w14:textId="0BBFB0C1"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7533CE" wp14:editId="09515363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44450</wp:posOffset>
                      </wp:positionV>
                      <wp:extent cx="154940" cy="201930"/>
                      <wp:effectExtent l="0" t="0" r="0" b="1270"/>
                      <wp:wrapNone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B84AC" id="Shape" o:spid="_x0000_s1026" alt="GPS icon" style="position:absolute;margin-left:.65pt;margin-top:3.5pt;width:12.2pt;height:1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r w:rsidR="00BD14D3">
              <w:t>460 Forest Park Blvd., Apt. 312</w:t>
            </w:r>
          </w:p>
          <w:p w14:paraId="53886338" w14:textId="06CE7F13" w:rsidR="006E23B3" w:rsidRPr="002E4AFC" w:rsidRDefault="00BD14D3" w:rsidP="006E23B3">
            <w:pPr>
              <w:pStyle w:val="Information"/>
            </w:pPr>
            <w:r>
              <w:t>Oxnard, CA 93036</w:t>
            </w:r>
          </w:p>
        </w:tc>
      </w:tr>
      <w:tr w:rsidR="006E23B3" w:rsidRPr="002E4AFC" w14:paraId="08B283A7" w14:textId="77777777" w:rsidTr="00EA1E6C">
        <w:trPr>
          <w:trHeight w:val="567"/>
          <w:jc w:val="center"/>
        </w:trPr>
        <w:tc>
          <w:tcPr>
            <w:tcW w:w="7562" w:type="dxa"/>
            <w:vMerge/>
          </w:tcPr>
          <w:p w14:paraId="404B39CB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475" w:type="dxa"/>
            <w:vMerge/>
          </w:tcPr>
          <w:p w14:paraId="20F4FF62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71F615E2" w14:textId="7BD6EB61"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FF89FA9" wp14:editId="5011CD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-12065</wp:posOffset>
                      </wp:positionV>
                      <wp:extent cx="165100" cy="165100"/>
                      <wp:effectExtent l="0" t="0" r="12700" b="12700"/>
                      <wp:wrapNone/>
                      <wp:docPr id="209" name="Shap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18E01" id="Shape" o:spid="_x0000_s1026" alt="Phone icon" style="position:absolute;margin-left:0;margin-top:-.95pt;width:13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BD14D3">
              <w:t>(618) 407 – 6305</w:t>
            </w:r>
          </w:p>
        </w:tc>
      </w:tr>
      <w:tr w:rsidR="006E23B3" w:rsidRPr="002E4AFC" w14:paraId="6FC3BB0E" w14:textId="77777777" w:rsidTr="00EA1E6C">
        <w:trPr>
          <w:trHeight w:val="567"/>
          <w:jc w:val="center"/>
        </w:trPr>
        <w:tc>
          <w:tcPr>
            <w:tcW w:w="7562" w:type="dxa"/>
            <w:vMerge/>
          </w:tcPr>
          <w:p w14:paraId="43715D95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475" w:type="dxa"/>
            <w:vMerge/>
          </w:tcPr>
          <w:p w14:paraId="6F1FF4A5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37F93DC7" w14:textId="6ACE262C"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60CDB16" wp14:editId="463DC8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73E2B" id="Shape" o:spid="_x0000_s1026" alt="email icon" style="position:absolute;margin-left:0;margin-top:-.05pt;width:13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BD14D3">
              <w:t>bcallen1989@gmail.com</w:t>
            </w:r>
          </w:p>
        </w:tc>
      </w:tr>
      <w:tr w:rsidR="006E23B3" w:rsidRPr="002E4AFC" w14:paraId="691E0CF9" w14:textId="77777777" w:rsidTr="00EA1E6C">
        <w:trPr>
          <w:trHeight w:val="567"/>
          <w:jc w:val="center"/>
        </w:trPr>
        <w:tc>
          <w:tcPr>
            <w:tcW w:w="7562" w:type="dxa"/>
            <w:vMerge/>
          </w:tcPr>
          <w:p w14:paraId="42EBF807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475" w:type="dxa"/>
            <w:vMerge/>
          </w:tcPr>
          <w:p w14:paraId="71970CC4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4AD1AE71" w14:textId="77777777"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3D5F4C" wp14:editId="0C7DBE9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1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8D23E" id="Shape" o:spid="_x0000_s1026" alt="website icon" style="position:absolute;margin-left:-.4pt;margin-top:-.05pt;width:13pt;height:1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994223924"/>
                <w:placeholder>
                  <w:docPart w:val="7E02B4251F2040F6B6795DD714D447C3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t>Your Website</w:t>
                </w:r>
              </w:sdtContent>
            </w:sdt>
          </w:p>
        </w:tc>
      </w:tr>
      <w:tr w:rsidR="006E23B3" w:rsidRPr="002E4AFC" w14:paraId="0FFD4C36" w14:textId="77777777" w:rsidTr="00EA1E6C">
        <w:trPr>
          <w:trHeight w:val="796"/>
          <w:jc w:val="center"/>
        </w:trPr>
        <w:tc>
          <w:tcPr>
            <w:tcW w:w="7562" w:type="dxa"/>
            <w:vMerge/>
          </w:tcPr>
          <w:p w14:paraId="40E4AA30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475" w:type="dxa"/>
            <w:vMerge/>
          </w:tcPr>
          <w:p w14:paraId="1F61C556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04DC3C2D" w14:textId="77777777"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</w:tbl>
    <w:p w14:paraId="0361807F" w14:textId="11DC37C5" w:rsidR="00CE6104" w:rsidRPr="0006568A" w:rsidRDefault="00CE6104" w:rsidP="0006568A"/>
    <w:sectPr w:rsidR="00CE6104" w:rsidRPr="0006568A" w:rsidSect="006E23B3">
      <w:headerReference w:type="default" r:id="rId11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90AD0" w14:textId="77777777" w:rsidR="00BD14D3" w:rsidRDefault="00BD14D3" w:rsidP="009129A0">
      <w:r>
        <w:separator/>
      </w:r>
    </w:p>
  </w:endnote>
  <w:endnote w:type="continuationSeparator" w:id="0">
    <w:p w14:paraId="020F0910" w14:textId="77777777" w:rsidR="00BD14D3" w:rsidRDefault="00BD14D3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283D4E7-171F-40BD-A610-2E823F122794}"/>
    <w:embedBold r:id="rId2" w:fontKey="{555E7E32-A7CC-4C99-9F2E-0B0D70F9C0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BF7D0E8-8ADE-4BE3-A1C8-FB7E2F59CE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2941BC94-23BC-4FCA-A769-AA1F03A730CA}"/>
    <w:embedBold r:id="rId5" w:fontKey="{3CD7261E-3243-4F56-99D0-9876071E786B}"/>
    <w:embedItalic r:id="rId6" w:fontKey="{CCD40A57-ADF7-4676-8A7C-9E3545531E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66F6175-D9B9-42C4-9E72-EC81B2C012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04F0AF" w14:textId="77777777" w:rsidR="00BD14D3" w:rsidRDefault="00BD14D3" w:rsidP="009129A0">
      <w:r>
        <w:separator/>
      </w:r>
    </w:p>
  </w:footnote>
  <w:footnote w:type="continuationSeparator" w:id="0">
    <w:p w14:paraId="035100C8" w14:textId="77777777" w:rsidR="00BD14D3" w:rsidRDefault="00BD14D3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07CB32" w14:textId="77777777" w:rsidR="009129A0" w:rsidRDefault="009129A0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62EB38" wp14:editId="61E6713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reeform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4B25AF3F" id="Group 1" o:spid="_x0000_s1026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">
              <v:shape id="Freeform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reeform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reeform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reeform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reeform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reeform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i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i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i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i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i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i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Shap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i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i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4D3"/>
    <w:rsid w:val="00052382"/>
    <w:rsid w:val="0006568A"/>
    <w:rsid w:val="00076F0F"/>
    <w:rsid w:val="00084253"/>
    <w:rsid w:val="000D1F49"/>
    <w:rsid w:val="000E6867"/>
    <w:rsid w:val="00123D11"/>
    <w:rsid w:val="001727CA"/>
    <w:rsid w:val="002C56E6"/>
    <w:rsid w:val="002E4AFC"/>
    <w:rsid w:val="002F2708"/>
    <w:rsid w:val="00350AE6"/>
    <w:rsid w:val="00361E11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8E5"/>
    <w:rsid w:val="005F7990"/>
    <w:rsid w:val="00635B84"/>
    <w:rsid w:val="0063739C"/>
    <w:rsid w:val="006E23B3"/>
    <w:rsid w:val="00770F25"/>
    <w:rsid w:val="007A35A8"/>
    <w:rsid w:val="007B0A85"/>
    <w:rsid w:val="007C6A52"/>
    <w:rsid w:val="0082043E"/>
    <w:rsid w:val="008311CD"/>
    <w:rsid w:val="008E203A"/>
    <w:rsid w:val="0091229C"/>
    <w:rsid w:val="009129A0"/>
    <w:rsid w:val="00940E73"/>
    <w:rsid w:val="0098597D"/>
    <w:rsid w:val="009929ED"/>
    <w:rsid w:val="009B15B0"/>
    <w:rsid w:val="009F619A"/>
    <w:rsid w:val="009F6DDE"/>
    <w:rsid w:val="00A370A8"/>
    <w:rsid w:val="00B933F2"/>
    <w:rsid w:val="00BD14D3"/>
    <w:rsid w:val="00BD4753"/>
    <w:rsid w:val="00BD5CB1"/>
    <w:rsid w:val="00BE62EE"/>
    <w:rsid w:val="00C003BA"/>
    <w:rsid w:val="00C24813"/>
    <w:rsid w:val="00C46878"/>
    <w:rsid w:val="00CB4A51"/>
    <w:rsid w:val="00CD4532"/>
    <w:rsid w:val="00CD47B0"/>
    <w:rsid w:val="00CE6104"/>
    <w:rsid w:val="00CE7918"/>
    <w:rsid w:val="00D16163"/>
    <w:rsid w:val="00DB3FAD"/>
    <w:rsid w:val="00E61C09"/>
    <w:rsid w:val="00EA1E6C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8DDBF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call\AppData\Roaming\Microsoft\Templates\Headshot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E02B4251F2040F6B6795DD714D44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A3DF9-2667-4337-84C5-19169CD89C81}"/>
      </w:docPartPr>
      <w:docPartBody>
        <w:p w:rsidR="00000000" w:rsidRDefault="00522F05">
          <w:pPr>
            <w:pStyle w:val="7E02B4251F2040F6B6795DD714D447C3"/>
          </w:pPr>
          <w:r w:rsidRPr="002E4AFC">
            <w:t>Your 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F05"/>
    <w:rsid w:val="0052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ACB57AAD69941BEBCD360303467CF2B">
    <w:name w:val="7ACB57AAD69941BEBCD360303467CF2B"/>
  </w:style>
  <w:style w:type="paragraph" w:customStyle="1" w:styleId="53BE853F3428462B9A4C17EE8142B3B8">
    <w:name w:val="53BE853F3428462B9A4C17EE8142B3B8"/>
  </w:style>
  <w:style w:type="paragraph" w:customStyle="1" w:styleId="748C42B077DA430C801249B50D55A8E7">
    <w:name w:val="748C42B077DA430C801249B50D55A8E7"/>
  </w:style>
  <w:style w:type="paragraph" w:customStyle="1" w:styleId="060A110170FC49D2AB8A6BE0C1F42F8D">
    <w:name w:val="060A110170FC49D2AB8A6BE0C1F42F8D"/>
  </w:style>
  <w:style w:type="paragraph" w:customStyle="1" w:styleId="A0A94DC7344E471A85DB64EF5D136161">
    <w:name w:val="A0A94DC7344E471A85DB64EF5D136161"/>
  </w:style>
  <w:style w:type="paragraph" w:customStyle="1" w:styleId="E2E0CF7119EB4BB2BB425354C308BB66">
    <w:name w:val="E2E0CF7119EB4BB2BB425354C308BB66"/>
  </w:style>
  <w:style w:type="paragraph" w:customStyle="1" w:styleId="00462679F42B45B7B226DA2FDD8A7B0B">
    <w:name w:val="00462679F42B45B7B226DA2FDD8A7B0B"/>
  </w:style>
  <w:style w:type="paragraph" w:customStyle="1" w:styleId="A2CE3A81F7354545822E46491220C4FE">
    <w:name w:val="A2CE3A81F7354545822E46491220C4FE"/>
  </w:style>
  <w:style w:type="paragraph" w:customStyle="1" w:styleId="C18805A707B245AF872E28CC1A39C04E">
    <w:name w:val="C18805A707B245AF872E28CC1A39C04E"/>
  </w:style>
  <w:style w:type="paragraph" w:customStyle="1" w:styleId="79819469752F47409EF39926303B4299">
    <w:name w:val="79819469752F47409EF39926303B4299"/>
  </w:style>
  <w:style w:type="paragraph" w:customStyle="1" w:styleId="510534DEE1F4445287F39DFF1F19AEA6">
    <w:name w:val="510534DEE1F4445287F39DFF1F19AEA6"/>
  </w:style>
  <w:style w:type="paragraph" w:customStyle="1" w:styleId="103E1C4490CA46DD871704BDFAB9C96C">
    <w:name w:val="103E1C4490CA46DD871704BDFAB9C96C"/>
  </w:style>
  <w:style w:type="paragraph" w:customStyle="1" w:styleId="777C24B2C5B54C09BFFA92468A5C0CB3">
    <w:name w:val="777C24B2C5B54C09BFFA92468A5C0CB3"/>
  </w:style>
  <w:style w:type="paragraph" w:customStyle="1" w:styleId="EBE757180D5A4820A8AF2CDBF69D797E">
    <w:name w:val="EBE757180D5A4820A8AF2CDBF69D797E"/>
  </w:style>
  <w:style w:type="paragraph" w:customStyle="1" w:styleId="0A7308808090489C80531C37625A07A7">
    <w:name w:val="0A7308808090489C80531C37625A07A7"/>
  </w:style>
  <w:style w:type="paragraph" w:customStyle="1" w:styleId="54DB748999FB43398515C75D446B5014">
    <w:name w:val="54DB748999FB43398515C75D446B5014"/>
  </w:style>
  <w:style w:type="paragraph" w:customStyle="1" w:styleId="8305532526DC42FFB7A1E50B8B9603C7">
    <w:name w:val="8305532526DC42FFB7A1E50B8B9603C7"/>
  </w:style>
  <w:style w:type="paragraph" w:customStyle="1" w:styleId="69EEBD2922E643FA970EF5BF82457FCE">
    <w:name w:val="69EEBD2922E643FA970EF5BF82457FCE"/>
  </w:style>
  <w:style w:type="paragraph" w:customStyle="1" w:styleId="8BCD9198151B4303A8CD565A60720357">
    <w:name w:val="8BCD9198151B4303A8CD565A60720357"/>
  </w:style>
  <w:style w:type="paragraph" w:customStyle="1" w:styleId="76A8309FCD034EADA5BF1CAB007A3C63">
    <w:name w:val="76A8309FCD034EADA5BF1CAB007A3C63"/>
  </w:style>
  <w:style w:type="paragraph" w:customStyle="1" w:styleId="4BAD3D1E1AAA4195B77E6D8E443D2728">
    <w:name w:val="4BAD3D1E1AAA4195B77E6D8E443D2728"/>
  </w:style>
  <w:style w:type="paragraph" w:customStyle="1" w:styleId="BD0D16A67C1042B79F5A94E1F7757FDC">
    <w:name w:val="BD0D16A67C1042B79F5A94E1F7757FDC"/>
  </w:style>
  <w:style w:type="paragraph" w:customStyle="1" w:styleId="F9A42C7F432746F48443046AD4B8CC07">
    <w:name w:val="F9A42C7F432746F48443046AD4B8CC07"/>
  </w:style>
  <w:style w:type="paragraph" w:customStyle="1" w:styleId="5AA5947E621C48509826A33330C345E6">
    <w:name w:val="5AA5947E621C48509826A33330C345E6"/>
  </w:style>
  <w:style w:type="paragraph" w:customStyle="1" w:styleId="B4ABA107C930415ABC0A90E9A9B7FF05">
    <w:name w:val="B4ABA107C930415ABC0A90E9A9B7FF05"/>
  </w:style>
  <w:style w:type="paragraph" w:customStyle="1" w:styleId="952E2E0A90724EB6B9C0458614ECC784">
    <w:name w:val="952E2E0A90724EB6B9C0458614ECC784"/>
  </w:style>
  <w:style w:type="paragraph" w:customStyle="1" w:styleId="0955892D13694388B52D4EC4A8121E74">
    <w:name w:val="0955892D13694388B52D4EC4A8121E74"/>
  </w:style>
  <w:style w:type="paragraph" w:customStyle="1" w:styleId="7E02B4251F2040F6B6795DD714D447C3">
    <w:name w:val="7E02B4251F2040F6B6795DD714D447C3"/>
  </w:style>
  <w:style w:type="paragraph" w:customStyle="1" w:styleId="FF6050D76834425EA64DB4C387A67ADB">
    <w:name w:val="FF6050D76834425EA64DB4C387A67ADB"/>
    <w:rsid w:val="00522F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resume.dotx</Template>
  <TotalTime>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2021-03-14T03:00:00Z</dcterms:created>
  <dcterms:modified xsi:type="dcterms:W3CDTF">2021-03-14T03:49:00Z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