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auto"/>
        </w:rPr>
        <w:alias w:val="Resume Name"/>
        <w:tag w:val="Resume Name"/>
        <w:id w:val="986285798"/>
        <w:placeholder>
          <w:docPart w:val="D367FEC18AC948F4A58E0F652AEAEB4C"/>
        </w:placeholder>
        <w:docPartList>
          <w:docPartGallery w:val="Quick Parts"/>
          <w:docPartCategory w:val=" Resume Name"/>
        </w:docPartList>
      </w:sdtPr>
      <w:sdtEndPr/>
      <w:sdtContent>
        <w:p w14:paraId="2AD013E1" w14:textId="47D0A551" w:rsidR="002A6533" w:rsidRPr="002A6533" w:rsidRDefault="0050759B" w:rsidP="002A6533">
          <w:pPr>
            <w:pStyle w:val="NoSpacing"/>
            <w:rPr>
              <w:color w:val="46464A" w:themeColor="text2"/>
            </w:rPr>
          </w:pPr>
          <w:r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4D397F4C" wp14:editId="31D5706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E2F3145"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  <w:lang w:eastAsia="ja-JP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644631E7" wp14:editId="73F548E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0D47C734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  <w:lang w:eastAsia="ja-JP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23F9B10A" wp14:editId="3D09834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7E91B390" w14:textId="5121C765" w:rsidR="003450AA" w:rsidRDefault="00695830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78C902C116B94933A1E5F7AB189F9D2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54B47">
                                      <w:t>j</w:t>
                                    </w:r>
                                    <w:r w:rsidR="007706D7">
                                      <w:t xml:space="preserve">ustina </w:t>
                                    </w:r>
                                    <w:r w:rsidR="00F54B47">
                                      <w:t>l</w:t>
                                    </w:r>
                                    <w:r w:rsidR="007706D7">
                                      <w:t>ewis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3F9B10A"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14:paraId="7E91B390" w14:textId="5121C765" w:rsidR="003450AA" w:rsidRDefault="00695830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78C902C116B94933A1E5F7AB189F9D2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F54B47">
                                <w:t>j</w:t>
                              </w:r>
                              <w:r w:rsidR="007706D7">
                                <w:t xml:space="preserve">ustina </w:t>
                              </w:r>
                              <w:r w:rsidR="00F54B47">
                                <w:t>l</w:t>
                              </w:r>
                              <w:r w:rsidR="007706D7">
                                <w:t>ewis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  <w:sz w:val="24"/>
                <w:szCs w:val="24"/>
              </w:rPr>
              <w:alias w:val="E-mail Address"/>
              <w:id w:val="169154114"/>
              <w:placeholder>
                <w:docPart w:val="6C2A0C3207AD41AC84CCB3F51C90663D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r w:rsidR="00F54B47" w:rsidRPr="00F54B47">
                <w:rPr>
                  <w:color w:val="46464A" w:themeColor="text2"/>
                  <w:sz w:val="24"/>
                  <w:szCs w:val="24"/>
                </w:rPr>
                <w:t>justaworkaddict@gmail.com</w:t>
              </w:r>
            </w:sdtContent>
          </w:sdt>
          <w:r w:rsidRPr="00F94EC8">
            <w:rPr>
              <w:color w:val="46464A" w:themeColor="text2"/>
              <w:sz w:val="24"/>
              <w:szCs w:val="24"/>
            </w:rPr>
            <w:t xml:space="preserve"> </w:t>
          </w:r>
          <w:r w:rsidR="00F54B47">
            <w:rPr>
              <w:color w:val="6F6F74" w:themeColor="accent1"/>
              <w:sz w:val="24"/>
              <w:szCs w:val="24"/>
            </w:rPr>
            <w:t xml:space="preserve">  </w:t>
          </w:r>
          <w:sdt>
            <w:sdtPr>
              <w:rPr>
                <w:color w:val="46464A" w:themeColor="text2"/>
                <w:sz w:val="24"/>
                <w:szCs w:val="24"/>
              </w:rPr>
              <w:alias w:val="Phone"/>
              <w:id w:val="-298074868"/>
              <w:placeholder>
                <w:docPart w:val="B7CD2FEFA2A844FB9BF4C14D9321A61C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8F460B" w:rsidRPr="00F94EC8">
                <w:rPr>
                  <w:color w:val="46464A" w:themeColor="text2"/>
                  <w:sz w:val="24"/>
                  <w:szCs w:val="24"/>
                </w:rPr>
                <w:t>(310) 220-7545</w:t>
              </w:r>
            </w:sdtContent>
          </w:sdt>
        </w:p>
        <w:p w14:paraId="148E34DB" w14:textId="77777777" w:rsidR="002A6533" w:rsidRDefault="002A6533"/>
        <w:p w14:paraId="0D98AB04" w14:textId="126D14A4" w:rsidR="003450AA" w:rsidRDefault="00695830"/>
      </w:sdtContent>
    </w:sdt>
    <w:p w14:paraId="34E560EA" w14:textId="77777777" w:rsidR="003450AA" w:rsidRPr="007706D7" w:rsidRDefault="0050759B" w:rsidP="00151492">
      <w:pPr>
        <w:pStyle w:val="SectionHeading"/>
        <w:rPr>
          <w:b/>
        </w:rPr>
      </w:pPr>
      <w:r w:rsidRPr="007706D7">
        <w:rPr>
          <w:b/>
        </w:rPr>
        <w:t>Objectives</w:t>
      </w:r>
    </w:p>
    <w:p w14:paraId="5EC3CE24" w14:textId="77777777" w:rsidR="00151492" w:rsidRPr="00151492" w:rsidRDefault="00151492" w:rsidP="00151492">
      <w:r>
        <w:t>To continue pursuing opportunities within the entertainment field</w:t>
      </w:r>
    </w:p>
    <w:p w14:paraId="18C832D1" w14:textId="77777777" w:rsidR="003450AA" w:rsidRPr="007706D7" w:rsidRDefault="0050759B">
      <w:pPr>
        <w:pStyle w:val="SectionHeading"/>
        <w:rPr>
          <w:b/>
        </w:rPr>
      </w:pPr>
      <w:r w:rsidRPr="007706D7">
        <w:rPr>
          <w:b/>
        </w:rPr>
        <w:t>Education</w:t>
      </w:r>
    </w:p>
    <w:p w14:paraId="53523971" w14:textId="77777777" w:rsidR="003450AA" w:rsidRDefault="00151492">
      <w:pPr>
        <w:pStyle w:val="Subsection"/>
      </w:pPr>
      <w:r>
        <w:t>Arizona State University</w:t>
      </w:r>
    </w:p>
    <w:p w14:paraId="147282C3" w14:textId="77777777" w:rsidR="003450AA" w:rsidRDefault="00151492">
      <w:pPr>
        <w:spacing w:after="0"/>
        <w:rPr>
          <w:rStyle w:val="IntenseEmphasis"/>
        </w:rPr>
      </w:pPr>
      <w:r>
        <w:t>December 2002</w:t>
      </w:r>
      <w:r w:rsidR="0050759B">
        <w:t xml:space="preserve"> </w:t>
      </w:r>
      <w:r>
        <w:t xml:space="preserve"> </w:t>
      </w:r>
      <w:r w:rsidR="0050759B">
        <w:t xml:space="preserve"> </w:t>
      </w:r>
      <w:r>
        <w:t>B.A. Communications</w:t>
      </w:r>
    </w:p>
    <w:p w14:paraId="080F3D19" w14:textId="77777777" w:rsidR="003450AA" w:rsidRDefault="003450AA" w:rsidP="00151492">
      <w:pPr>
        <w:pStyle w:val="ListParagraph"/>
        <w:ind w:left="180" w:firstLine="0"/>
        <w:jc w:val="both"/>
      </w:pPr>
    </w:p>
    <w:p w14:paraId="4BA79BC8" w14:textId="77777777" w:rsidR="00151492" w:rsidRPr="007706D7" w:rsidRDefault="0050759B" w:rsidP="00151492">
      <w:pPr>
        <w:pStyle w:val="SectionHeading"/>
        <w:rPr>
          <w:b/>
        </w:rPr>
      </w:pPr>
      <w:r w:rsidRPr="007706D7">
        <w:rPr>
          <w:b/>
        </w:rPr>
        <w:t>Experienc</w:t>
      </w:r>
      <w:r w:rsidR="00151492" w:rsidRPr="007706D7">
        <w:rPr>
          <w:b/>
        </w:rPr>
        <w:t>e</w:t>
      </w:r>
    </w:p>
    <w:p w14:paraId="78102E3B" w14:textId="0FB7509D" w:rsidR="005A7097" w:rsidRPr="0001095F" w:rsidRDefault="005A7097" w:rsidP="00F93C7E">
      <w:pPr>
        <w:rPr>
          <w:b/>
        </w:rPr>
      </w:pPr>
      <w:r w:rsidRPr="0001095F">
        <w:rPr>
          <w:b/>
        </w:rPr>
        <w:t>April 2014</w:t>
      </w:r>
      <w:r w:rsidR="00F93C7E" w:rsidRPr="0001095F">
        <w:rPr>
          <w:b/>
        </w:rPr>
        <w:t xml:space="preserve"> </w:t>
      </w:r>
      <w:r w:rsidR="00E60B4E">
        <w:rPr>
          <w:b/>
        </w:rPr>
        <w:t>–</w:t>
      </w:r>
      <w:r w:rsidR="00F93C7E" w:rsidRPr="0001095F">
        <w:rPr>
          <w:b/>
        </w:rPr>
        <w:t xml:space="preserve"> </w:t>
      </w:r>
      <w:r w:rsidR="00E60B4E">
        <w:rPr>
          <w:b/>
        </w:rPr>
        <w:t xml:space="preserve">Casting Director, </w:t>
      </w:r>
      <w:r w:rsidRPr="00E60B4E">
        <w:rPr>
          <w:b/>
          <w:i/>
        </w:rPr>
        <w:t>“Open Reservations”</w:t>
      </w:r>
      <w:r w:rsidRPr="00E60B4E">
        <w:rPr>
          <w:b/>
        </w:rPr>
        <w:t xml:space="preserve"> (short film)</w:t>
      </w:r>
      <w:r w:rsidRPr="0001095F">
        <w:rPr>
          <w:b/>
        </w:rPr>
        <w:t>, Soul Butter Artworks</w:t>
      </w:r>
    </w:p>
    <w:p w14:paraId="1FCA80D3" w14:textId="77777777" w:rsidR="005A7097" w:rsidRPr="00F93C7E" w:rsidRDefault="005A7097" w:rsidP="00F93C7E">
      <w:pPr>
        <w:rPr>
          <w:i/>
        </w:rPr>
      </w:pPr>
      <w:r w:rsidRPr="00F93C7E">
        <w:rPr>
          <w:i/>
        </w:rPr>
        <w:t>San Diego Black Film Festival Nominee 2015</w:t>
      </w:r>
    </w:p>
    <w:p w14:paraId="36BCEE01" w14:textId="248D2B7A" w:rsidR="005A7097" w:rsidRPr="0001095F" w:rsidRDefault="005A7097" w:rsidP="005A7097">
      <w:pPr>
        <w:rPr>
          <w:b/>
        </w:rPr>
      </w:pPr>
      <w:r w:rsidRPr="0001095F">
        <w:rPr>
          <w:b/>
        </w:rPr>
        <w:t>August 2014</w:t>
      </w:r>
      <w:r w:rsidR="00F93C7E" w:rsidRPr="0001095F">
        <w:rPr>
          <w:b/>
        </w:rPr>
        <w:t xml:space="preserve"> </w:t>
      </w:r>
      <w:r w:rsidR="00E60B4E">
        <w:rPr>
          <w:b/>
        </w:rPr>
        <w:t>–</w:t>
      </w:r>
      <w:r w:rsidR="00F93C7E" w:rsidRPr="0001095F">
        <w:rPr>
          <w:b/>
        </w:rPr>
        <w:t xml:space="preserve"> </w:t>
      </w:r>
      <w:r w:rsidR="00E60B4E">
        <w:rPr>
          <w:b/>
        </w:rPr>
        <w:t xml:space="preserve">Casting Director, </w:t>
      </w:r>
      <w:r w:rsidRPr="00E60B4E">
        <w:rPr>
          <w:b/>
          <w:i/>
        </w:rPr>
        <w:t>“All for Love”</w:t>
      </w:r>
      <w:r w:rsidRPr="0001095F">
        <w:rPr>
          <w:b/>
        </w:rPr>
        <w:t xml:space="preserve"> (webisode), Estime Productions LLC  </w:t>
      </w:r>
    </w:p>
    <w:p w14:paraId="09035D8E" w14:textId="56C99DCB" w:rsidR="005A7097" w:rsidRPr="008B0F13" w:rsidRDefault="005A7097" w:rsidP="005A7097">
      <w:pPr>
        <w:rPr>
          <w:b/>
        </w:rPr>
      </w:pPr>
      <w:r w:rsidRPr="008B0F13">
        <w:rPr>
          <w:b/>
        </w:rPr>
        <w:t>February 2015</w:t>
      </w:r>
      <w:r w:rsidR="00F93C7E" w:rsidRPr="008B0F13">
        <w:rPr>
          <w:b/>
        </w:rPr>
        <w:t xml:space="preserve"> </w:t>
      </w:r>
      <w:r w:rsidR="00E60B4E">
        <w:rPr>
          <w:b/>
        </w:rPr>
        <w:t>–</w:t>
      </w:r>
      <w:r w:rsidR="00F93C7E" w:rsidRPr="008B0F13">
        <w:rPr>
          <w:b/>
        </w:rPr>
        <w:t xml:space="preserve"> </w:t>
      </w:r>
      <w:r w:rsidR="00E60B4E">
        <w:rPr>
          <w:b/>
        </w:rPr>
        <w:t xml:space="preserve">Casting Director, </w:t>
      </w:r>
      <w:r w:rsidRPr="00E60B4E">
        <w:rPr>
          <w:b/>
          <w:i/>
        </w:rPr>
        <w:t>“L.A. Confidential”</w:t>
      </w:r>
      <w:r w:rsidRPr="008B0F13">
        <w:rPr>
          <w:b/>
        </w:rPr>
        <w:t xml:space="preserve"> (student project), Soul Butter Artworks</w:t>
      </w:r>
    </w:p>
    <w:p w14:paraId="6128C51C" w14:textId="6A2E1B36" w:rsidR="005A7097" w:rsidRPr="008B0F13" w:rsidRDefault="005A7097" w:rsidP="005A7097">
      <w:pPr>
        <w:rPr>
          <w:b/>
        </w:rPr>
      </w:pPr>
      <w:r w:rsidRPr="008B0F13">
        <w:rPr>
          <w:b/>
        </w:rPr>
        <w:t>April 2015</w:t>
      </w:r>
      <w:r w:rsidR="00F93C7E" w:rsidRPr="008B0F13">
        <w:rPr>
          <w:b/>
        </w:rPr>
        <w:t xml:space="preserve"> </w:t>
      </w:r>
      <w:r w:rsidR="00E60B4E">
        <w:rPr>
          <w:b/>
        </w:rPr>
        <w:t>–</w:t>
      </w:r>
      <w:r w:rsidR="00F93C7E" w:rsidRPr="008B0F13">
        <w:rPr>
          <w:b/>
        </w:rPr>
        <w:t xml:space="preserve"> </w:t>
      </w:r>
      <w:r w:rsidR="00E60B4E">
        <w:rPr>
          <w:b/>
        </w:rPr>
        <w:t xml:space="preserve">Casting Director, </w:t>
      </w:r>
      <w:r w:rsidRPr="00EE1278">
        <w:rPr>
          <w:b/>
          <w:i/>
        </w:rPr>
        <w:t>“Open Anthology”</w:t>
      </w:r>
      <w:r w:rsidRPr="008B0F13">
        <w:rPr>
          <w:b/>
        </w:rPr>
        <w:t xml:space="preserve"> (short film), Soul Butter Artworks</w:t>
      </w:r>
    </w:p>
    <w:p w14:paraId="741EA9AC" w14:textId="2A22781B" w:rsidR="00151492" w:rsidRDefault="005A7097" w:rsidP="008B0F13">
      <w:pPr>
        <w:rPr>
          <w:b/>
        </w:rPr>
      </w:pPr>
      <w:r w:rsidRPr="008B0F13">
        <w:rPr>
          <w:b/>
        </w:rPr>
        <w:t>June 2015</w:t>
      </w:r>
      <w:r w:rsidR="00F93C7E" w:rsidRPr="008B0F13">
        <w:rPr>
          <w:b/>
        </w:rPr>
        <w:t xml:space="preserve"> - </w:t>
      </w:r>
      <w:r w:rsidRPr="005B524D">
        <w:rPr>
          <w:b/>
          <w:i/>
        </w:rPr>
        <w:t>LA F</w:t>
      </w:r>
      <w:r w:rsidR="005B524D" w:rsidRPr="005B524D">
        <w:rPr>
          <w:b/>
          <w:i/>
        </w:rPr>
        <w:t>ilm</w:t>
      </w:r>
      <w:r w:rsidRPr="005B524D">
        <w:rPr>
          <w:b/>
          <w:i/>
        </w:rPr>
        <w:t xml:space="preserve"> Festival</w:t>
      </w:r>
      <w:r w:rsidRPr="008B0F13">
        <w:rPr>
          <w:b/>
        </w:rPr>
        <w:t xml:space="preserve"> Volunteer, Film Independent</w:t>
      </w:r>
    </w:p>
    <w:p w14:paraId="576017E8" w14:textId="0AB53A7E" w:rsidR="008B0F13" w:rsidRDefault="008B0F13" w:rsidP="008B0F13">
      <w:pPr>
        <w:rPr>
          <w:b/>
        </w:rPr>
      </w:pPr>
      <w:r>
        <w:rPr>
          <w:b/>
        </w:rPr>
        <w:t xml:space="preserve">January 2016 – present: </w:t>
      </w:r>
      <w:r w:rsidRPr="008B0F13">
        <w:rPr>
          <w:b/>
        </w:rPr>
        <w:t>Event Coordinator</w:t>
      </w:r>
      <w:r>
        <w:rPr>
          <w:b/>
        </w:rPr>
        <w:t>,</w:t>
      </w:r>
      <w:r w:rsidRPr="008B0F13">
        <w:rPr>
          <w:b/>
        </w:rPr>
        <w:t xml:space="preserve"> </w:t>
      </w:r>
      <w:r w:rsidR="00DB09F2">
        <w:rPr>
          <w:b/>
        </w:rPr>
        <w:t>Earth Diva</w:t>
      </w:r>
      <w:r>
        <w:rPr>
          <w:b/>
        </w:rPr>
        <w:t xml:space="preserve"> Productions</w:t>
      </w:r>
    </w:p>
    <w:p w14:paraId="1C81F2D4" w14:textId="77777777" w:rsidR="008B0F13" w:rsidRDefault="008B0F13" w:rsidP="008B0F13">
      <w:pPr>
        <w:rPr>
          <w:b/>
        </w:rPr>
      </w:pPr>
      <w:r>
        <w:rPr>
          <w:b/>
        </w:rPr>
        <w:t>May 2018 – Event Coordinator, Associate Producer and Manager, Priscilla Belle Productions</w:t>
      </w:r>
    </w:p>
    <w:p w14:paraId="404D76CC" w14:textId="77777777" w:rsidR="000C31BC" w:rsidRPr="00A072C4" w:rsidRDefault="000C31BC" w:rsidP="008B0F13">
      <w:pPr>
        <w:rPr>
          <w:b/>
          <w:i/>
        </w:rPr>
      </w:pPr>
      <w:r w:rsidRPr="00A072C4">
        <w:rPr>
          <w:b/>
          <w:i/>
        </w:rPr>
        <w:t xml:space="preserve">“The Good Daughter and The Do </w:t>
      </w:r>
      <w:bookmarkStart w:id="0" w:name="_GoBack"/>
      <w:r w:rsidRPr="00A072C4">
        <w:rPr>
          <w:b/>
          <w:i/>
        </w:rPr>
        <w:t>Gooder</w:t>
      </w:r>
      <w:bookmarkEnd w:id="0"/>
      <w:r w:rsidRPr="00A072C4">
        <w:rPr>
          <w:b/>
          <w:i/>
        </w:rPr>
        <w:t>”</w:t>
      </w:r>
    </w:p>
    <w:p w14:paraId="76D34A65" w14:textId="77777777" w:rsidR="003450AA" w:rsidRPr="007706D7" w:rsidRDefault="0042008A" w:rsidP="0042008A">
      <w:pPr>
        <w:pStyle w:val="SectionHeading"/>
        <w:jc w:val="both"/>
        <w:rPr>
          <w:b/>
        </w:rPr>
      </w:pPr>
      <w:r>
        <w:t xml:space="preserve">                                                  </w:t>
      </w:r>
      <w:r w:rsidR="0050759B" w:rsidRPr="007706D7">
        <w:rPr>
          <w:b/>
        </w:rPr>
        <w:t>Skills</w:t>
      </w:r>
    </w:p>
    <w:p w14:paraId="22DA002D" w14:textId="77777777" w:rsidR="00151492" w:rsidRDefault="00151492" w:rsidP="00151492">
      <w:pPr>
        <w:jc w:val="both"/>
      </w:pPr>
      <w:r>
        <w:t xml:space="preserve">                                                                             Languages: English</w:t>
      </w:r>
    </w:p>
    <w:p w14:paraId="20457F03" w14:textId="77777777" w:rsidR="00151492" w:rsidRDefault="00151492" w:rsidP="00151492">
      <w:pPr>
        <w:jc w:val="both"/>
      </w:pPr>
      <w:r>
        <w:t xml:space="preserve">                           Software: Microsoft Office and Windows, 40 WPM, Internet &amp; Social Media Proficient</w:t>
      </w:r>
    </w:p>
    <w:p w14:paraId="25266691" w14:textId="77777777" w:rsidR="003450AA" w:rsidRDefault="003450AA">
      <w:pPr>
        <w:pStyle w:val="ListParagraph"/>
        <w:numPr>
          <w:ilvl w:val="0"/>
          <w:numId w:val="5"/>
        </w:numPr>
        <w:ind w:left="180" w:hanging="144"/>
      </w:pPr>
    </w:p>
    <w:sectPr w:rsidR="003450AA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3D050" w14:textId="77777777" w:rsidR="00695830" w:rsidRDefault="00695830">
      <w:pPr>
        <w:spacing w:after="0" w:line="240" w:lineRule="auto"/>
      </w:pPr>
      <w:r>
        <w:separator/>
      </w:r>
    </w:p>
  </w:endnote>
  <w:endnote w:type="continuationSeparator" w:id="0">
    <w:p w14:paraId="4B26F6CF" w14:textId="77777777" w:rsidR="00695830" w:rsidRDefault="0069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99A4B" w14:textId="77777777" w:rsidR="003450AA" w:rsidRDefault="0050759B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5980ED36" w14:textId="77777777" w:rsidR="003450AA" w:rsidRDefault="0050759B">
    <w:pPr>
      <w:pStyle w:val="Footer"/>
    </w:pP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C6ED2" wp14:editId="03841E79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91B3854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88998" w14:textId="77777777" w:rsidR="00695830" w:rsidRDefault="00695830">
      <w:pPr>
        <w:spacing w:after="0" w:line="240" w:lineRule="auto"/>
      </w:pPr>
      <w:r>
        <w:separator/>
      </w:r>
    </w:p>
  </w:footnote>
  <w:footnote w:type="continuationSeparator" w:id="0">
    <w:p w14:paraId="5A240576" w14:textId="77777777" w:rsidR="00695830" w:rsidRDefault="00695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984E3" w14:textId="77777777" w:rsidR="003450AA" w:rsidRDefault="0050759B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1F090D9A" wp14:editId="395B9E65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A0BBF0C68E8B4DAAB359B769F7B407F4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17FC94E9" w14:textId="3746A809" w:rsidR="003450AA" w:rsidRDefault="007706D7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justina lewis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1F090D9A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A0BBF0C68E8B4DAAB359B769F7B407F4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17FC94E9" w14:textId="3746A809" w:rsidR="003450AA" w:rsidRDefault="007706D7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justina lewis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0AD84D2E" wp14:editId="271591F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46174ED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630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60B"/>
    <w:rsid w:val="0001095F"/>
    <w:rsid w:val="000C31BC"/>
    <w:rsid w:val="00151492"/>
    <w:rsid w:val="002A6533"/>
    <w:rsid w:val="003450AA"/>
    <w:rsid w:val="0042008A"/>
    <w:rsid w:val="004E34B2"/>
    <w:rsid w:val="0050759B"/>
    <w:rsid w:val="005A7097"/>
    <w:rsid w:val="005B524D"/>
    <w:rsid w:val="00605039"/>
    <w:rsid w:val="006707B2"/>
    <w:rsid w:val="00695830"/>
    <w:rsid w:val="007706D7"/>
    <w:rsid w:val="008B0F13"/>
    <w:rsid w:val="008F460B"/>
    <w:rsid w:val="00A072C4"/>
    <w:rsid w:val="00C2761C"/>
    <w:rsid w:val="00DB09F2"/>
    <w:rsid w:val="00E60B4E"/>
    <w:rsid w:val="00EE1278"/>
    <w:rsid w:val="00F54B47"/>
    <w:rsid w:val="00F93C7E"/>
    <w:rsid w:val="00F9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40519"/>
  <w15:docId w15:val="{5C14478E-2916-4840-878C-B3DE9B73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67FEC18AC948F4A58E0F652AEAE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B8417-1C55-47E2-8AFF-47EFAA9F107D}"/>
      </w:docPartPr>
      <w:docPartBody>
        <w:p w:rsidR="00A370AB" w:rsidRDefault="00B8414C">
          <w:pPr>
            <w:pStyle w:val="D367FEC18AC948F4A58E0F652AEAEB4C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6C2A0C3207AD41AC84CCB3F51C906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AEE74-269B-4C62-9AE0-882626A856B3}"/>
      </w:docPartPr>
      <w:docPartBody>
        <w:p w:rsidR="00A370AB" w:rsidRDefault="00B8414C">
          <w:pPr>
            <w:pStyle w:val="6C2A0C3207AD41AC84CCB3F51C90663D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B7CD2FEFA2A844FB9BF4C14D9321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E4962-9254-46D8-A957-822B6461DF5E}"/>
      </w:docPartPr>
      <w:docPartBody>
        <w:p w:rsidR="00A370AB" w:rsidRDefault="00B8414C">
          <w:pPr>
            <w:pStyle w:val="B7CD2FEFA2A844FB9BF4C14D9321A61C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78C902C116B94933A1E5F7AB189F9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9C87-15FC-4BD3-914B-6C918FBEEFAF}"/>
      </w:docPartPr>
      <w:docPartBody>
        <w:p w:rsidR="00A370AB" w:rsidRDefault="00B8414C">
          <w:pPr>
            <w:pStyle w:val="78C902C116B94933A1E5F7AB189F9D23"/>
          </w:pPr>
          <w:r>
            <w:t>[Type Your Name]</w:t>
          </w:r>
        </w:p>
      </w:docPartBody>
    </w:docPart>
    <w:docPart>
      <w:docPartPr>
        <w:name w:val="A0BBF0C68E8B4DAAB359B769F7B40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74DC0-CDD0-4768-9B7F-784AF69666E5}"/>
      </w:docPartPr>
      <w:docPartBody>
        <w:p w:rsidR="00A370AB" w:rsidRDefault="00B8414C">
          <w:pPr>
            <w:pStyle w:val="A0BBF0C68E8B4DAAB359B769F7B407F4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14C"/>
    <w:rsid w:val="00454C78"/>
    <w:rsid w:val="00A370AB"/>
    <w:rsid w:val="00B8414C"/>
    <w:rsid w:val="00F9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D367FEC18AC948F4A58E0F652AEAEB4C">
    <w:name w:val="D367FEC18AC948F4A58E0F652AEAEB4C"/>
  </w:style>
  <w:style w:type="paragraph" w:customStyle="1" w:styleId="6C2A0C3207AD41AC84CCB3F51C90663D">
    <w:name w:val="6C2A0C3207AD41AC84CCB3F51C90663D"/>
  </w:style>
  <w:style w:type="paragraph" w:customStyle="1" w:styleId="7E6C7FBE60B04542836F306DF7483E54">
    <w:name w:val="7E6C7FBE60B04542836F306DF7483E54"/>
  </w:style>
  <w:style w:type="paragraph" w:customStyle="1" w:styleId="B7CD2FEFA2A844FB9BF4C14D9321A61C">
    <w:name w:val="B7CD2FEFA2A844FB9BF4C14D9321A61C"/>
  </w:style>
  <w:style w:type="paragraph" w:customStyle="1" w:styleId="BD970C962EB24493BEF257384F8FD35C">
    <w:name w:val="BD970C962EB24493BEF257384F8FD35C"/>
  </w:style>
  <w:style w:type="paragraph" w:customStyle="1" w:styleId="DE674E0D5D2B429483C205D17E3C9321">
    <w:name w:val="DE674E0D5D2B429483C205D17E3C9321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2F1A82482BE446969282C469DBC19A7A">
    <w:name w:val="2F1A82482BE446969282C469DBC19A7A"/>
  </w:style>
  <w:style w:type="paragraph" w:customStyle="1" w:styleId="51F3AF82F00C49C69606713AACEC3F57">
    <w:name w:val="51F3AF82F00C49C69606713AACEC3F57"/>
  </w:style>
  <w:style w:type="paragraph" w:customStyle="1" w:styleId="2F35799127C54BB495C8221FA9D8D536">
    <w:name w:val="2F35799127C54BB495C8221FA9D8D536"/>
  </w:style>
  <w:style w:type="paragraph" w:customStyle="1" w:styleId="9402670A967B49658B685F2434EC2FEC">
    <w:name w:val="9402670A967B49658B685F2434EC2FEC"/>
  </w:style>
  <w:style w:type="paragraph" w:customStyle="1" w:styleId="31857DAA7F2F45FC915E669417B7A5EC">
    <w:name w:val="31857DAA7F2F45FC915E669417B7A5EC"/>
  </w:style>
  <w:style w:type="paragraph" w:customStyle="1" w:styleId="6B5E40BB165746D6BCDE345B634F958C">
    <w:name w:val="6B5E40BB165746D6BCDE345B634F958C"/>
  </w:style>
  <w:style w:type="paragraph" w:customStyle="1" w:styleId="DD4803F30F4F427D8845E2139C01E7AA">
    <w:name w:val="DD4803F30F4F427D8845E2139C01E7AA"/>
  </w:style>
  <w:style w:type="paragraph" w:customStyle="1" w:styleId="C2111F53A9974B83BBD1174B61DB4EC7">
    <w:name w:val="C2111F53A9974B83BBD1174B61DB4EC7"/>
  </w:style>
  <w:style w:type="paragraph" w:customStyle="1" w:styleId="BAF62DA18ADC455C83D79D2A8392C359">
    <w:name w:val="BAF62DA18ADC455C83D79D2A8392C359"/>
  </w:style>
  <w:style w:type="paragraph" w:customStyle="1" w:styleId="AC8D100CF01D427E98EFB8CB75499573">
    <w:name w:val="AC8D100CF01D427E98EFB8CB75499573"/>
  </w:style>
  <w:style w:type="paragraph" w:customStyle="1" w:styleId="C2ACCC4F002A488D8D022A0B263BA930">
    <w:name w:val="C2ACCC4F002A488D8D022A0B263BA930"/>
  </w:style>
  <w:style w:type="paragraph" w:customStyle="1" w:styleId="78C902C116B94933A1E5F7AB189F9D23">
    <w:name w:val="78C902C116B94933A1E5F7AB189F9D23"/>
  </w:style>
  <w:style w:type="paragraph" w:customStyle="1" w:styleId="A0BBF0C68E8B4DAAB359B769F7B407F4">
    <w:name w:val="A0BBF0C68E8B4DAAB359B769F7B407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>(310) 220-7545</CompanyPhone>
  <CompanyFax/>
  <CompanyEmail>justaworkaddict@gmail.com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6A3F87-22B4-4BBD-9FEC-F52750B8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314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justina lewis</dc:creator>
  <cp:keywords/>
  <cp:lastModifiedBy>J E</cp:lastModifiedBy>
  <cp:revision>18</cp:revision>
  <dcterms:created xsi:type="dcterms:W3CDTF">2018-05-20T19:20:00Z</dcterms:created>
  <dcterms:modified xsi:type="dcterms:W3CDTF">2018-05-26T03:23:00Z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